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CAF3D" w14:textId="65695669" w:rsidR="0089467A" w:rsidRPr="0089467A" w:rsidRDefault="0089467A" w:rsidP="004A543A">
      <w:pPr>
        <w:autoSpaceDE w:val="0"/>
        <w:autoSpaceDN w:val="0"/>
        <w:adjustRightInd w:val="0"/>
        <w:spacing w:after="0" w:line="240" w:lineRule="auto"/>
        <w:jc w:val="center"/>
        <w:rPr>
          <w:rFonts w:ascii="AppleSystemUIFontBold" w:hAnsi="AppleSystemUIFontBold" w:cs="AppleSystemUIFontBold"/>
          <w:b/>
          <w:bCs/>
          <w:color w:val="auto"/>
          <w:sz w:val="34"/>
          <w:szCs w:val="34"/>
        </w:rPr>
      </w:pPr>
      <w:r>
        <w:rPr>
          <w:rFonts w:ascii="AppleSystemUIFontBold" w:hAnsi="AppleSystemUIFontBold" w:cs="AppleSystemUIFontBold"/>
          <w:b/>
          <w:bCs/>
          <w:color w:val="auto"/>
          <w:sz w:val="34"/>
          <w:szCs w:val="34"/>
        </w:rPr>
        <w:t>S</w:t>
      </w:r>
      <w:r>
        <w:rPr>
          <w:rFonts w:ascii="AppleSystemUIFontBold" w:hAnsi="AppleSystemUIFontBold" w:cs="AppleSystemUIFontBold"/>
          <w:b/>
          <w:bCs/>
          <w:color w:val="auto"/>
          <w:sz w:val="34"/>
          <w:szCs w:val="34"/>
        </w:rPr>
        <w:t>teps to becoming a s</w:t>
      </w:r>
      <w:r>
        <w:rPr>
          <w:rFonts w:ascii="AppleSystemUIFontBold" w:hAnsi="AppleSystemUIFontBold" w:cs="AppleSystemUIFontBold"/>
          <w:b/>
          <w:bCs/>
          <w:color w:val="auto"/>
          <w:sz w:val="34"/>
          <w:szCs w:val="34"/>
        </w:rPr>
        <w:t>elf</w:t>
      </w:r>
      <w:r>
        <w:rPr>
          <w:rFonts w:ascii="AppleSystemUIFontBold" w:hAnsi="AppleSystemUIFontBold" w:cs="AppleSystemUIFontBold"/>
          <w:b/>
          <w:bCs/>
          <w:color w:val="auto"/>
          <w:sz w:val="34"/>
          <w:szCs w:val="34"/>
        </w:rPr>
        <w:t>-</w:t>
      </w:r>
      <w:r>
        <w:rPr>
          <w:rFonts w:ascii="AppleSystemUIFontBold" w:hAnsi="AppleSystemUIFontBold" w:cs="AppleSystemUIFontBold"/>
          <w:b/>
          <w:bCs/>
          <w:color w:val="auto"/>
          <w:sz w:val="34"/>
          <w:szCs w:val="34"/>
        </w:rPr>
        <w:t>sufficient</w:t>
      </w:r>
      <w:r>
        <w:rPr>
          <w:rFonts w:ascii="AppleSystemUIFontBold" w:hAnsi="AppleSystemUIFontBold" w:cs="AppleSystemUIFontBold"/>
          <w:b/>
          <w:bCs/>
          <w:color w:val="auto"/>
          <w:sz w:val="34"/>
          <w:szCs w:val="34"/>
        </w:rPr>
        <w:t xml:space="preserve"> gardener</w:t>
      </w:r>
    </w:p>
    <w:p w14:paraId="6926F836" w14:textId="1524E226" w:rsidR="0089467A" w:rsidRDefault="0089467A" w:rsidP="004A543A">
      <w:pPr>
        <w:autoSpaceDE w:val="0"/>
        <w:autoSpaceDN w:val="0"/>
        <w:adjustRightInd w:val="0"/>
        <w:spacing w:after="0" w:line="240" w:lineRule="auto"/>
        <w:jc w:val="center"/>
        <w:rPr>
          <w:rFonts w:ascii="AppleSystemUIFontBold" w:hAnsi="AppleSystemUIFontBold" w:cs="AppleSystemUIFontBold"/>
          <w:b/>
          <w:bCs/>
          <w:color w:val="auto"/>
          <w:sz w:val="34"/>
          <w:szCs w:val="34"/>
        </w:rPr>
      </w:pPr>
      <w:r>
        <w:rPr>
          <w:rFonts w:ascii="AppleSystemUIFontBold" w:hAnsi="AppleSystemUIFontBold" w:cs="AppleSystemUIFontBold"/>
          <w:b/>
          <w:bCs/>
          <w:color w:val="auto"/>
          <w:sz w:val="34"/>
          <w:szCs w:val="34"/>
        </w:rPr>
        <w:t>Be intentional</w:t>
      </w:r>
    </w:p>
    <w:p w14:paraId="430483C7" w14:textId="01B61F7B" w:rsidR="0089467A" w:rsidRDefault="004A543A" w:rsidP="004A543A">
      <w:pPr>
        <w:autoSpaceDE w:val="0"/>
        <w:autoSpaceDN w:val="0"/>
        <w:adjustRightInd w:val="0"/>
        <w:spacing w:after="0" w:line="240" w:lineRule="auto"/>
        <w:jc w:val="center"/>
        <w:rPr>
          <w:rFonts w:ascii="AppleSystemUIFontBold" w:hAnsi="AppleSystemUIFontBold" w:cs="AppleSystemUIFontBold"/>
          <w:b/>
          <w:bCs/>
          <w:color w:val="auto"/>
          <w:sz w:val="34"/>
          <w:szCs w:val="34"/>
        </w:rPr>
      </w:pPr>
      <w:r>
        <w:rPr>
          <w:rFonts w:ascii="AppleSystemUIFontBold" w:hAnsi="AppleSystemUIFontBold" w:cs="AppleSystemUIFontBold"/>
          <w:b/>
          <w:bCs/>
          <w:color w:val="auto"/>
          <w:sz w:val="34"/>
          <w:szCs w:val="34"/>
        </w:rPr>
        <w:t>Renee Murphy</w:t>
      </w:r>
    </w:p>
    <w:p w14:paraId="42E26037" w14:textId="77777777" w:rsidR="004A543A" w:rsidRDefault="004A543A" w:rsidP="004A543A">
      <w:pPr>
        <w:autoSpaceDE w:val="0"/>
        <w:autoSpaceDN w:val="0"/>
        <w:adjustRightInd w:val="0"/>
        <w:spacing w:after="0" w:line="240" w:lineRule="auto"/>
        <w:jc w:val="center"/>
        <w:rPr>
          <w:rFonts w:ascii="AppleSystemUIFontBold" w:hAnsi="AppleSystemUIFontBold" w:cs="AppleSystemUIFontBold"/>
          <w:b/>
          <w:bCs/>
          <w:color w:val="auto"/>
          <w:sz w:val="34"/>
          <w:szCs w:val="34"/>
        </w:rPr>
      </w:pPr>
    </w:p>
    <w:p w14:paraId="170D179F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Write down what your hopes and dreams are for the space- </w:t>
      </w:r>
    </w:p>
    <w:p w14:paraId="1E6CE79C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Meditation</w:t>
      </w:r>
    </w:p>
    <w:p w14:paraId="401CB907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R</w:t>
      </w:r>
      <w:r>
        <w:rPr>
          <w:rFonts w:ascii="AppleSystemUIFont" w:hAnsi="AppleSystemUIFont" w:cs="AppleSystemUIFont"/>
          <w:color w:val="auto"/>
          <w:sz w:val="24"/>
          <w:szCs w:val="24"/>
        </w:rPr>
        <w:t>elaxation</w:t>
      </w:r>
    </w:p>
    <w:p w14:paraId="40D009FD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T</w:t>
      </w:r>
      <w:r>
        <w:rPr>
          <w:rFonts w:ascii="AppleSystemUIFont" w:hAnsi="AppleSystemUIFont" w:cs="AppleSystemUIFont"/>
          <w:color w:val="auto"/>
          <w:sz w:val="24"/>
          <w:szCs w:val="24"/>
        </w:rPr>
        <w:t>eaching your children</w:t>
      </w:r>
    </w:p>
    <w:p w14:paraId="777024E8" w14:textId="77777777" w:rsidR="00B87FB2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Feeding your family</w:t>
      </w:r>
    </w:p>
    <w:p w14:paraId="6C4FE6BB" w14:textId="40EA43E1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 </w:t>
      </w:r>
      <w:r w:rsidR="00B87FB2">
        <w:rPr>
          <w:rFonts w:ascii="AppleSystemUIFont" w:hAnsi="AppleSystemUIFont" w:cs="AppleSystemUIFont"/>
          <w:color w:val="auto"/>
          <w:sz w:val="24"/>
          <w:szCs w:val="24"/>
        </w:rPr>
        <w:t>A</w:t>
      </w:r>
      <w:r>
        <w:rPr>
          <w:rFonts w:ascii="AppleSystemUIFont" w:hAnsi="AppleSystemUIFont" w:cs="AppleSystemUIFont"/>
          <w:color w:val="auto"/>
          <w:sz w:val="24"/>
          <w:szCs w:val="24"/>
        </w:rPr>
        <w:t>ll of the above</w:t>
      </w:r>
      <w:r>
        <w:rPr>
          <w:rFonts w:ascii="AppleSystemUIFont" w:hAnsi="AppleSystemUIFont" w:cs="AppleSystemUIFont"/>
          <w:color w:val="auto"/>
          <w:sz w:val="24"/>
          <w:szCs w:val="24"/>
        </w:rPr>
        <w:t xml:space="preserve"> </w:t>
      </w:r>
    </w:p>
    <w:p w14:paraId="50538812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2F98095C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Evaluate your space-</w:t>
      </w:r>
    </w:p>
    <w:p w14:paraId="3FD932B8" w14:textId="66A75B12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Sun/shade </w:t>
      </w:r>
      <w:r>
        <w:rPr>
          <w:rFonts w:ascii="AppleSystemUIFont" w:hAnsi="AppleSystemUIFont" w:cs="AppleSystemUIFont"/>
          <w:color w:val="auto"/>
          <w:sz w:val="24"/>
          <w:szCs w:val="24"/>
        </w:rPr>
        <w:t>how many hours</w:t>
      </w:r>
    </w:p>
    <w:p w14:paraId="44AAC984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irrigation</w:t>
      </w:r>
      <w:r>
        <w:rPr>
          <w:rFonts w:ascii="AppleSystemUIFont" w:hAnsi="AppleSystemUIFont" w:cs="AppleSystemUIFont"/>
          <w:color w:val="auto"/>
          <w:sz w:val="24"/>
          <w:szCs w:val="24"/>
        </w:rPr>
        <w:t xml:space="preserve"> needs</w:t>
      </w:r>
    </w:p>
    <w:p w14:paraId="09A7C102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S</w:t>
      </w:r>
      <w:r>
        <w:rPr>
          <w:rFonts w:ascii="AppleSystemUIFont" w:hAnsi="AppleSystemUIFont" w:cs="AppleSystemUIFont"/>
          <w:color w:val="auto"/>
          <w:sz w:val="24"/>
          <w:szCs w:val="24"/>
        </w:rPr>
        <w:t>oil type</w:t>
      </w:r>
    </w:p>
    <w:p w14:paraId="6B7A0E1D" w14:textId="31E15362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pH level</w:t>
      </w:r>
    </w:p>
    <w:p w14:paraId="2C489BD6" w14:textId="027BF431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Area amount</w:t>
      </w:r>
    </w:p>
    <w:p w14:paraId="76ABDAB2" w14:textId="3D5DAF29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What kind of planters</w:t>
      </w:r>
    </w:p>
    <w:p w14:paraId="39F1DB6C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0E7B8259" w14:textId="411622D6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Learn </w:t>
      </w:r>
      <w:r>
        <w:rPr>
          <w:rFonts w:ascii="AppleSystemUIFont" w:hAnsi="AppleSystemUIFont" w:cs="AppleSystemUIFont"/>
          <w:color w:val="auto"/>
          <w:sz w:val="24"/>
          <w:szCs w:val="24"/>
        </w:rPr>
        <w:t>the basics</w:t>
      </w:r>
      <w:r>
        <w:rPr>
          <w:rFonts w:ascii="AppleSystemUIFont" w:hAnsi="AppleSystemUIFont" w:cs="AppleSystemUIFont"/>
          <w:color w:val="auto"/>
          <w:sz w:val="24"/>
          <w:szCs w:val="24"/>
        </w:rPr>
        <w:t>-</w:t>
      </w:r>
    </w:p>
    <w:p w14:paraId="0E8C4277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Climate</w:t>
      </w:r>
    </w:p>
    <w:p w14:paraId="296F64D6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G</w:t>
      </w:r>
      <w:r>
        <w:rPr>
          <w:rFonts w:ascii="AppleSystemUIFont" w:hAnsi="AppleSystemUIFont" w:cs="AppleSystemUIFont"/>
          <w:color w:val="auto"/>
          <w:sz w:val="24"/>
          <w:szCs w:val="24"/>
        </w:rPr>
        <w:t>rowing zone</w:t>
      </w:r>
    </w:p>
    <w:p w14:paraId="3E0E11A9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E</w:t>
      </w:r>
      <w:r>
        <w:rPr>
          <w:rFonts w:ascii="AppleSystemUIFont" w:hAnsi="AppleSystemUIFont" w:cs="AppleSystemUIFont"/>
          <w:color w:val="auto"/>
          <w:sz w:val="24"/>
          <w:szCs w:val="24"/>
        </w:rPr>
        <w:t>arliest frost date</w:t>
      </w:r>
    </w:p>
    <w:p w14:paraId="33444814" w14:textId="3627D051" w:rsidR="0089467A" w:rsidRDefault="0089467A" w:rsidP="0089467A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F</w:t>
      </w:r>
      <w:r>
        <w:rPr>
          <w:rFonts w:ascii="AppleSystemUIFont" w:hAnsi="AppleSystemUIFont" w:cs="AppleSystemUIFont"/>
          <w:color w:val="auto"/>
          <w:sz w:val="24"/>
          <w:szCs w:val="24"/>
        </w:rPr>
        <w:t>ollow local growers</w:t>
      </w:r>
    </w:p>
    <w:p w14:paraId="5D8E067F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2C9C312C" w14:textId="763AD8FD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Make a plan</w:t>
      </w:r>
      <w:r w:rsidR="00B87FB2">
        <w:rPr>
          <w:rFonts w:ascii="AppleSystemUIFont" w:hAnsi="AppleSystemUIFont" w:cs="AppleSystemUIFont"/>
          <w:color w:val="auto"/>
          <w:sz w:val="24"/>
          <w:szCs w:val="24"/>
        </w:rPr>
        <w:t>-</w:t>
      </w:r>
      <w:r>
        <w:rPr>
          <w:rFonts w:ascii="AppleSystemUIFont" w:hAnsi="AppleSystemUIFont" w:cs="AppleSystemUIFont"/>
          <w:color w:val="auto"/>
          <w:sz w:val="24"/>
          <w:szCs w:val="24"/>
        </w:rPr>
        <w:t xml:space="preserve"> </w:t>
      </w:r>
    </w:p>
    <w:p w14:paraId="105D92B6" w14:textId="77777777" w:rsidR="00B87FB2" w:rsidRDefault="0089467A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Write things down! </w:t>
      </w:r>
    </w:p>
    <w:p w14:paraId="7F172233" w14:textId="360897F4" w:rsidR="0089467A" w:rsidRDefault="00B87FB2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Planting</w:t>
      </w:r>
      <w:r w:rsidR="0089467A">
        <w:rPr>
          <w:rFonts w:ascii="AppleSystemUIFont" w:hAnsi="AppleSystemUIFont" w:cs="AppleSystemUIFont"/>
          <w:color w:val="auto"/>
          <w:sz w:val="24"/>
          <w:szCs w:val="24"/>
        </w:rPr>
        <w:t xml:space="preserve"> calendar</w:t>
      </w:r>
    </w:p>
    <w:p w14:paraId="3587E7BA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3E059CFF" w14:textId="77777777" w:rsidR="00B87FB2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Keep it simple</w:t>
      </w:r>
    </w:p>
    <w:p w14:paraId="39D1A54F" w14:textId="47B0C431" w:rsidR="0089467A" w:rsidRDefault="0089467A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Build on </w:t>
      </w:r>
      <w:r w:rsidR="00B87FB2">
        <w:rPr>
          <w:rFonts w:ascii="AppleSystemUIFont" w:hAnsi="AppleSystemUIFont" w:cs="AppleSystemUIFont"/>
          <w:color w:val="auto"/>
          <w:sz w:val="24"/>
          <w:szCs w:val="24"/>
        </w:rPr>
        <w:t xml:space="preserve">little </w:t>
      </w:r>
      <w:r>
        <w:rPr>
          <w:rFonts w:ascii="AppleSystemUIFont" w:hAnsi="AppleSystemUIFont" w:cs="AppleSystemUIFont"/>
          <w:color w:val="auto"/>
          <w:sz w:val="24"/>
          <w:szCs w:val="24"/>
        </w:rPr>
        <w:t>successes</w:t>
      </w:r>
    </w:p>
    <w:p w14:paraId="1CFAD3A3" w14:textId="5D95D5A0" w:rsidR="00B87FB2" w:rsidRDefault="00B87FB2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Plant what you like to eat</w:t>
      </w:r>
    </w:p>
    <w:p w14:paraId="3ABFA044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2B4976C0" w14:textId="77777777" w:rsidR="00B87FB2" w:rsidRDefault="00B87FB2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Community </w:t>
      </w:r>
    </w:p>
    <w:p w14:paraId="64741F00" w14:textId="11E22245" w:rsidR="0089467A" w:rsidRDefault="0089467A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Make friends with same objective</w:t>
      </w:r>
    </w:p>
    <w:p w14:paraId="624CFD46" w14:textId="77777777" w:rsidR="00B87FB2" w:rsidRDefault="0089467A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Seed </w:t>
      </w:r>
      <w:r w:rsidR="00B87FB2">
        <w:rPr>
          <w:rFonts w:ascii="AppleSystemUIFont" w:hAnsi="AppleSystemUIFont" w:cs="AppleSystemUIFont"/>
          <w:color w:val="auto"/>
          <w:sz w:val="24"/>
          <w:szCs w:val="24"/>
        </w:rPr>
        <w:t>swap events</w:t>
      </w:r>
    </w:p>
    <w:p w14:paraId="55D63C15" w14:textId="34BD5C13" w:rsidR="0089467A" w:rsidRDefault="00B87FB2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P</w:t>
      </w:r>
      <w:r w:rsidR="0089467A">
        <w:rPr>
          <w:rFonts w:ascii="AppleSystemUIFont" w:hAnsi="AppleSystemUIFont" w:cs="AppleSystemUIFont"/>
          <w:color w:val="auto"/>
          <w:sz w:val="24"/>
          <w:szCs w:val="24"/>
        </w:rPr>
        <w:t>rop</w:t>
      </w:r>
      <w:r>
        <w:rPr>
          <w:rFonts w:ascii="AppleSystemUIFont" w:hAnsi="AppleSystemUIFont" w:cs="AppleSystemUIFont"/>
          <w:color w:val="auto"/>
          <w:sz w:val="24"/>
          <w:szCs w:val="24"/>
        </w:rPr>
        <w:t>agate and share</w:t>
      </w:r>
    </w:p>
    <w:p w14:paraId="16CBDFDA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2C8E9CCE" w14:textId="77777777" w:rsidR="00B87FB2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Learn to grow from seed</w:t>
      </w:r>
    </w:p>
    <w:p w14:paraId="46A87E1B" w14:textId="77777777" w:rsidR="00B87FB2" w:rsidRDefault="00B87FB2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Seedlings are expensive and cost is same as a pack of seed</w:t>
      </w:r>
    </w:p>
    <w:p w14:paraId="26576917" w14:textId="6C072CF0" w:rsidR="0089467A" w:rsidRDefault="00B87FB2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Save seeds that will be </w:t>
      </w:r>
      <w:r w:rsidR="0089467A">
        <w:rPr>
          <w:rFonts w:ascii="AppleSystemUIFont" w:hAnsi="AppleSystemUIFont" w:cs="AppleSystemUIFont"/>
          <w:color w:val="auto"/>
          <w:sz w:val="24"/>
          <w:szCs w:val="24"/>
        </w:rPr>
        <w:t xml:space="preserve">adapted </w:t>
      </w:r>
      <w:r>
        <w:rPr>
          <w:rFonts w:ascii="AppleSystemUIFont" w:hAnsi="AppleSystemUIFont" w:cs="AppleSystemUIFont"/>
          <w:color w:val="auto"/>
          <w:sz w:val="24"/>
          <w:szCs w:val="24"/>
        </w:rPr>
        <w:t>for your area</w:t>
      </w:r>
    </w:p>
    <w:p w14:paraId="0267685B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541B2C18" w14:textId="5EA887DF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Learn about edible perennials </w:t>
      </w:r>
      <w:r w:rsidR="00B87FB2">
        <w:rPr>
          <w:rFonts w:ascii="AppleSystemUIFont" w:hAnsi="AppleSystemUIFont" w:cs="AppleSystemUIFont"/>
          <w:color w:val="auto"/>
          <w:sz w:val="24"/>
          <w:szCs w:val="24"/>
        </w:rPr>
        <w:t xml:space="preserve"> (return year after year)</w:t>
      </w:r>
    </w:p>
    <w:p w14:paraId="53E843A3" w14:textId="77777777" w:rsidR="00B87FB2" w:rsidRDefault="0089467A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lastRenderedPageBreak/>
        <w:t>Asparagus</w:t>
      </w:r>
    </w:p>
    <w:p w14:paraId="6C89662A" w14:textId="77777777" w:rsidR="00B87FB2" w:rsidRDefault="0089467A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Strawberry</w:t>
      </w:r>
    </w:p>
    <w:p w14:paraId="31778809" w14:textId="59675735" w:rsidR="0089467A" w:rsidRDefault="0089467A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Artichoke</w:t>
      </w:r>
    </w:p>
    <w:p w14:paraId="15B62A38" w14:textId="77777777" w:rsidR="00B87FB2" w:rsidRDefault="0089467A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Kale </w:t>
      </w:r>
      <w:r w:rsidR="00B87FB2">
        <w:rPr>
          <w:rFonts w:ascii="AppleSystemUIFont" w:hAnsi="AppleSystemUIFont" w:cs="AppleSystemUIFont"/>
          <w:color w:val="auto"/>
          <w:sz w:val="24"/>
          <w:szCs w:val="24"/>
        </w:rPr>
        <w:tab/>
      </w:r>
    </w:p>
    <w:p w14:paraId="75D21638" w14:textId="77777777" w:rsidR="00B87FB2" w:rsidRDefault="0089467A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Peppers </w:t>
      </w:r>
    </w:p>
    <w:p w14:paraId="25CDBC93" w14:textId="77777777" w:rsidR="00B87FB2" w:rsidRDefault="0089467A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Grapes </w:t>
      </w:r>
    </w:p>
    <w:p w14:paraId="51AAA0A7" w14:textId="1218B95C" w:rsidR="0089467A" w:rsidRDefault="0089467A" w:rsidP="00B87FB2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Blackberries</w:t>
      </w:r>
      <w:r w:rsidR="00B87FB2">
        <w:rPr>
          <w:rFonts w:ascii="AppleSystemUIFont" w:hAnsi="AppleSystemUIFont" w:cs="AppleSystemUIFont"/>
          <w:color w:val="auto"/>
          <w:sz w:val="24"/>
          <w:szCs w:val="24"/>
        </w:rPr>
        <w:t>/</w:t>
      </w:r>
      <w:proofErr w:type="spellStart"/>
      <w:r w:rsidR="00B87FB2">
        <w:rPr>
          <w:rFonts w:ascii="AppleSystemUIFont" w:hAnsi="AppleSystemUIFont" w:cs="AppleSystemUIFont"/>
          <w:color w:val="auto"/>
          <w:sz w:val="24"/>
          <w:szCs w:val="24"/>
        </w:rPr>
        <w:t>Rasberries</w:t>
      </w:r>
      <w:proofErr w:type="spellEnd"/>
    </w:p>
    <w:p w14:paraId="19E20947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69CD8D1D" w14:textId="77777777" w:rsidR="00B87FB2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Plant fruit trees</w:t>
      </w:r>
    </w:p>
    <w:p w14:paraId="07EF0943" w14:textId="77777777" w:rsidR="00B87FB2" w:rsidRDefault="00B87FB2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0F8A9DC5" w14:textId="6C4B3544" w:rsidR="0089467A" w:rsidRDefault="00B87FB2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P</w:t>
      </w:r>
      <w:r w:rsidR="0089467A">
        <w:rPr>
          <w:rFonts w:ascii="AppleSystemUIFont" w:hAnsi="AppleSystemUIFont" w:cs="AppleSystemUIFont"/>
          <w:color w:val="auto"/>
          <w:sz w:val="24"/>
          <w:szCs w:val="24"/>
        </w:rPr>
        <w:t>ropagation</w:t>
      </w:r>
      <w:r>
        <w:rPr>
          <w:rFonts w:ascii="AppleSystemUIFont" w:hAnsi="AppleSystemUIFont" w:cs="AppleSystemUIFont"/>
          <w:color w:val="auto"/>
          <w:sz w:val="24"/>
          <w:szCs w:val="24"/>
        </w:rPr>
        <w:t>-the how and why</w:t>
      </w:r>
    </w:p>
    <w:p w14:paraId="7CEFC129" w14:textId="77777777" w:rsidR="00B87FB2" w:rsidRDefault="00B87FB2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53C6677E" w14:textId="4362E069" w:rsidR="00B87FB2" w:rsidRDefault="00B87FB2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C</w:t>
      </w:r>
      <w:r w:rsidR="0089467A">
        <w:rPr>
          <w:rFonts w:ascii="AppleSystemUIFont" w:hAnsi="AppleSystemUIFont" w:cs="AppleSystemUIFont"/>
          <w:color w:val="auto"/>
          <w:sz w:val="24"/>
          <w:szCs w:val="24"/>
        </w:rPr>
        <w:t>ompost</w:t>
      </w:r>
      <w:r>
        <w:rPr>
          <w:rFonts w:ascii="AppleSystemUIFont" w:hAnsi="AppleSystemUIFont" w:cs="AppleSystemUIFont"/>
          <w:color w:val="auto"/>
          <w:sz w:val="24"/>
          <w:szCs w:val="24"/>
        </w:rPr>
        <w:t xml:space="preserve">- Use kitchen scraps and </w:t>
      </w:r>
      <w:r w:rsidR="002105AB">
        <w:rPr>
          <w:rFonts w:ascii="AppleSystemUIFont" w:hAnsi="AppleSystemUIFont" w:cs="AppleSystemUIFont"/>
          <w:color w:val="auto"/>
          <w:sz w:val="24"/>
          <w:szCs w:val="24"/>
        </w:rPr>
        <w:t xml:space="preserve">yard clipping to make free </w:t>
      </w:r>
      <w:proofErr w:type="spellStart"/>
      <w:r w:rsidR="002105AB">
        <w:rPr>
          <w:rFonts w:ascii="AppleSystemUIFont" w:hAnsi="AppleSystemUIFont" w:cs="AppleSystemUIFont"/>
          <w:color w:val="auto"/>
          <w:sz w:val="24"/>
          <w:szCs w:val="24"/>
        </w:rPr>
        <w:t>fertizer</w:t>
      </w:r>
      <w:proofErr w:type="spellEnd"/>
    </w:p>
    <w:p w14:paraId="7870BBC9" w14:textId="77777777" w:rsidR="002105AB" w:rsidRDefault="002105AB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53D35227" w14:textId="0EA27C43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 </w:t>
      </w:r>
      <w:r w:rsidR="002105AB">
        <w:rPr>
          <w:rFonts w:ascii="AppleSystemUIFont" w:hAnsi="AppleSystemUIFont" w:cs="AppleSystemUIFont"/>
          <w:color w:val="auto"/>
          <w:sz w:val="24"/>
          <w:szCs w:val="24"/>
        </w:rPr>
        <w:t>H</w:t>
      </w:r>
      <w:r>
        <w:rPr>
          <w:rFonts w:ascii="AppleSystemUIFont" w:hAnsi="AppleSystemUIFont" w:cs="AppleSystemUIFont"/>
          <w:color w:val="auto"/>
          <w:sz w:val="24"/>
          <w:szCs w:val="24"/>
        </w:rPr>
        <w:t>arvest rainwater</w:t>
      </w:r>
    </w:p>
    <w:p w14:paraId="6D0375DC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3B461215" w14:textId="62C853EE" w:rsidR="002105AB" w:rsidRDefault="002105AB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F</w:t>
      </w:r>
      <w:r w:rsidR="0089467A">
        <w:rPr>
          <w:rFonts w:ascii="AppleSystemUIFont" w:hAnsi="AppleSystemUIFont" w:cs="AppleSystemUIFont"/>
          <w:color w:val="auto"/>
          <w:sz w:val="24"/>
          <w:szCs w:val="24"/>
        </w:rPr>
        <w:t>ertilizer</w:t>
      </w:r>
      <w:r>
        <w:rPr>
          <w:rFonts w:ascii="AppleSystemUIFont" w:hAnsi="AppleSystemUIFont" w:cs="AppleSystemUIFont"/>
          <w:color w:val="auto"/>
          <w:sz w:val="24"/>
          <w:szCs w:val="24"/>
        </w:rPr>
        <w:t xml:space="preserve"> costs are rising, get your own</w:t>
      </w:r>
    </w:p>
    <w:p w14:paraId="70B20DFB" w14:textId="6CE3872A" w:rsidR="002105AB" w:rsidRDefault="002105AB" w:rsidP="002105AB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C</w:t>
      </w:r>
      <w:r w:rsidR="0089467A">
        <w:rPr>
          <w:rFonts w:ascii="AppleSystemUIFont" w:hAnsi="AppleSystemUIFont" w:cs="AppleSystemUIFont"/>
          <w:color w:val="auto"/>
          <w:sz w:val="24"/>
          <w:szCs w:val="24"/>
        </w:rPr>
        <w:t>hickens</w:t>
      </w:r>
    </w:p>
    <w:p w14:paraId="38CD7501" w14:textId="57A767C2" w:rsidR="0089467A" w:rsidRDefault="002105AB" w:rsidP="002105AB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P</w:t>
      </w:r>
      <w:r w:rsidR="0089467A">
        <w:rPr>
          <w:rFonts w:ascii="AppleSystemUIFont" w:hAnsi="AppleSystemUIFont" w:cs="AppleSystemUIFont"/>
          <w:color w:val="auto"/>
          <w:sz w:val="24"/>
          <w:szCs w:val="24"/>
        </w:rPr>
        <w:t>lant cover crops/legumes nitrogen to soil</w:t>
      </w:r>
    </w:p>
    <w:p w14:paraId="3D0E7969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7E84B634" w14:textId="77777777" w:rsidR="002105AB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Maximize garden space</w:t>
      </w:r>
    </w:p>
    <w:p w14:paraId="32A12C6F" w14:textId="77777777" w:rsidR="002105AB" w:rsidRDefault="002105AB" w:rsidP="002105AB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V</w:t>
      </w:r>
      <w:r w:rsidR="0089467A">
        <w:rPr>
          <w:rFonts w:ascii="AppleSystemUIFont" w:hAnsi="AppleSystemUIFont" w:cs="AppleSystemUIFont"/>
          <w:color w:val="auto"/>
          <w:sz w:val="24"/>
          <w:szCs w:val="24"/>
        </w:rPr>
        <w:t>ertical garden</w:t>
      </w:r>
    </w:p>
    <w:p w14:paraId="6F548703" w14:textId="6F29210B" w:rsidR="0089467A" w:rsidRDefault="002105AB" w:rsidP="002105AB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High density gardening</w:t>
      </w:r>
    </w:p>
    <w:p w14:paraId="17E59437" w14:textId="27DF93C7" w:rsidR="002105AB" w:rsidRDefault="002105AB" w:rsidP="002105AB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Succession planting</w:t>
      </w:r>
    </w:p>
    <w:p w14:paraId="18CC5E13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075D9372" w14:textId="77777777" w:rsidR="002105AB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Extend growing season</w:t>
      </w:r>
      <w:r w:rsidR="002105AB">
        <w:rPr>
          <w:rFonts w:ascii="AppleSystemUIFont" w:hAnsi="AppleSystemUIFont" w:cs="AppleSystemUIFont"/>
          <w:color w:val="auto"/>
          <w:sz w:val="24"/>
          <w:szCs w:val="24"/>
        </w:rPr>
        <w:t>s</w:t>
      </w:r>
    </w:p>
    <w:p w14:paraId="29004EA6" w14:textId="77777777" w:rsidR="002105AB" w:rsidRDefault="002105AB" w:rsidP="002105AB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H</w:t>
      </w:r>
      <w:r w:rsidR="0089467A">
        <w:rPr>
          <w:rFonts w:ascii="AppleSystemUIFont" w:hAnsi="AppleSystemUIFont" w:cs="AppleSystemUIFont"/>
          <w:color w:val="auto"/>
          <w:sz w:val="24"/>
          <w:szCs w:val="24"/>
        </w:rPr>
        <w:t>oop house</w:t>
      </w:r>
    </w:p>
    <w:p w14:paraId="528D8A99" w14:textId="77777777" w:rsidR="002105AB" w:rsidRDefault="002105AB" w:rsidP="002105AB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proofErr w:type="spellStart"/>
      <w:r>
        <w:rPr>
          <w:rFonts w:ascii="AppleSystemUIFont" w:hAnsi="AppleSystemUIFont" w:cs="AppleSystemUIFont"/>
          <w:color w:val="auto"/>
          <w:sz w:val="24"/>
          <w:szCs w:val="24"/>
        </w:rPr>
        <w:t>G</w:t>
      </w:r>
      <w:r w:rsidR="0089467A">
        <w:rPr>
          <w:rFonts w:ascii="AppleSystemUIFont" w:hAnsi="AppleSystemUIFont" w:cs="AppleSystemUIFont"/>
          <w:color w:val="auto"/>
          <w:sz w:val="24"/>
          <w:szCs w:val="24"/>
        </w:rPr>
        <w:t>eenhouse</w:t>
      </w:r>
      <w:proofErr w:type="spellEnd"/>
    </w:p>
    <w:p w14:paraId="7341CC9A" w14:textId="1B0AE800" w:rsidR="0089467A" w:rsidRDefault="0089467A" w:rsidP="002105AB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shade cloth</w:t>
      </w:r>
    </w:p>
    <w:p w14:paraId="3E5317A6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4E14FC05" w14:textId="77777777" w:rsidR="002105AB" w:rsidRDefault="002105AB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Don’t overspend</w:t>
      </w:r>
    </w:p>
    <w:p w14:paraId="7691D672" w14:textId="77777777" w:rsidR="002105AB" w:rsidRDefault="0089467A" w:rsidP="002105AB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Use what you hav</w:t>
      </w:r>
      <w:r w:rsidR="002105AB">
        <w:rPr>
          <w:rFonts w:ascii="AppleSystemUIFont" w:hAnsi="AppleSystemUIFont" w:cs="AppleSystemUIFont"/>
          <w:color w:val="auto"/>
          <w:sz w:val="24"/>
          <w:szCs w:val="24"/>
        </w:rPr>
        <w:t>e</w:t>
      </w:r>
    </w:p>
    <w:p w14:paraId="2AEACE23" w14:textId="5BA36975" w:rsidR="0089467A" w:rsidRDefault="002105AB" w:rsidP="002105AB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Recycle wood scraps and pallets into planters</w:t>
      </w:r>
    </w:p>
    <w:p w14:paraId="27118ADE" w14:textId="7EB16C29" w:rsidR="002105AB" w:rsidRDefault="002105AB" w:rsidP="002105AB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Use plastic clams from grocery store as mini </w:t>
      </w:r>
      <w:proofErr w:type="spellStart"/>
      <w:r>
        <w:rPr>
          <w:rFonts w:ascii="AppleSystemUIFont" w:hAnsi="AppleSystemUIFont" w:cs="AppleSystemUIFont"/>
          <w:color w:val="auto"/>
          <w:sz w:val="24"/>
          <w:szCs w:val="24"/>
        </w:rPr>
        <w:t>green house</w:t>
      </w:r>
      <w:proofErr w:type="spellEnd"/>
      <w:r>
        <w:rPr>
          <w:rFonts w:ascii="AppleSystemUIFont" w:hAnsi="AppleSystemUIFont" w:cs="AppleSystemUIFont"/>
          <w:color w:val="auto"/>
          <w:sz w:val="24"/>
          <w:szCs w:val="24"/>
        </w:rPr>
        <w:t xml:space="preserve"> seed starters</w:t>
      </w:r>
    </w:p>
    <w:p w14:paraId="778F4CCA" w14:textId="37205D55" w:rsidR="002105AB" w:rsidRDefault="002105AB" w:rsidP="002105AB">
      <w:pPr>
        <w:autoSpaceDE w:val="0"/>
        <w:autoSpaceDN w:val="0"/>
        <w:adjustRightInd w:val="0"/>
        <w:spacing w:after="0" w:line="240" w:lineRule="auto"/>
        <w:ind w:firstLine="720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Use</w:t>
      </w:r>
      <w:r w:rsidR="004A543A">
        <w:rPr>
          <w:rFonts w:ascii="AppleSystemUIFont" w:hAnsi="AppleSystemUIFont" w:cs="AppleSystemUIFont"/>
          <w:color w:val="auto"/>
          <w:sz w:val="24"/>
          <w:szCs w:val="24"/>
        </w:rPr>
        <w:t xml:space="preserve"> leaves as mulch</w:t>
      </w:r>
    </w:p>
    <w:p w14:paraId="585E4160" w14:textId="77777777" w:rsidR="002105AB" w:rsidRDefault="002105AB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79710AEE" w14:textId="77777777" w:rsidR="002105AB" w:rsidRDefault="002105AB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1DB266C5" w14:textId="32FEF105" w:rsidR="002105AB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Plan, take notes</w:t>
      </w:r>
    </w:p>
    <w:p w14:paraId="0CF2D9A7" w14:textId="5FB3D1BA" w:rsidR="0089467A" w:rsidRDefault="002105AB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>Practice, practice, practice</w:t>
      </w:r>
      <w:r w:rsidR="0089467A">
        <w:rPr>
          <w:rFonts w:ascii="AppleSystemUIFont" w:hAnsi="AppleSystemUIFont" w:cs="AppleSystemUIFont"/>
          <w:color w:val="auto"/>
          <w:sz w:val="24"/>
          <w:szCs w:val="24"/>
        </w:rPr>
        <w:t xml:space="preserve"> </w:t>
      </w:r>
    </w:p>
    <w:p w14:paraId="5B949357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  <w:r>
        <w:rPr>
          <w:rFonts w:ascii="AppleSystemUIFont" w:hAnsi="AppleSystemUIFont" w:cs="AppleSystemUIFont"/>
          <w:color w:val="auto"/>
          <w:sz w:val="24"/>
          <w:szCs w:val="24"/>
        </w:rPr>
        <w:t xml:space="preserve">Enjoy the journey </w:t>
      </w:r>
    </w:p>
    <w:p w14:paraId="6DE548DE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10296BCE" w14:textId="77777777" w:rsidR="0089467A" w:rsidRDefault="0089467A" w:rsidP="0089467A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color w:val="auto"/>
          <w:sz w:val="24"/>
          <w:szCs w:val="24"/>
        </w:rPr>
      </w:pPr>
    </w:p>
    <w:p w14:paraId="144276B5" w14:textId="6FA9530D" w:rsidR="009614EE" w:rsidRDefault="009614EE">
      <w:pPr>
        <w:pStyle w:val="Heading2"/>
      </w:pPr>
    </w:p>
    <w:sectPr w:rsidR="009614EE">
      <w:footerReference w:type="default" r:id="rId7"/>
      <w:pgSz w:w="12240" w:h="15840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4626A" w14:textId="77777777" w:rsidR="00FA000E" w:rsidRDefault="00FA000E">
      <w:r>
        <w:separator/>
      </w:r>
    </w:p>
    <w:p w14:paraId="08803682" w14:textId="77777777" w:rsidR="00FA000E" w:rsidRDefault="00FA000E"/>
  </w:endnote>
  <w:endnote w:type="continuationSeparator" w:id="0">
    <w:p w14:paraId="58D94238" w14:textId="77777777" w:rsidR="00FA000E" w:rsidRDefault="00FA000E">
      <w:r>
        <w:continuationSeparator/>
      </w:r>
    </w:p>
    <w:p w14:paraId="21CE4D2A" w14:textId="77777777" w:rsidR="00FA000E" w:rsidRDefault="00FA00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B35DA6" w14:textId="77777777" w:rsidR="009614EE" w:rsidRDefault="00FA000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700E9" w14:textId="77777777" w:rsidR="00FA000E" w:rsidRDefault="00FA000E">
      <w:r>
        <w:separator/>
      </w:r>
    </w:p>
    <w:p w14:paraId="5FAAB484" w14:textId="77777777" w:rsidR="00FA000E" w:rsidRDefault="00FA000E"/>
  </w:footnote>
  <w:footnote w:type="continuationSeparator" w:id="0">
    <w:p w14:paraId="419CE2F7" w14:textId="77777777" w:rsidR="00FA000E" w:rsidRDefault="00FA000E">
      <w:r>
        <w:continuationSeparator/>
      </w:r>
    </w:p>
    <w:p w14:paraId="3ABBF386" w14:textId="77777777" w:rsidR="00FA000E" w:rsidRDefault="00FA00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81"/>
    <w:rsid w:val="002105AB"/>
    <w:rsid w:val="004A543A"/>
    <w:rsid w:val="00796981"/>
    <w:rsid w:val="0089467A"/>
    <w:rsid w:val="009614EE"/>
    <w:rsid w:val="00B87FB2"/>
    <w:rsid w:val="00FA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67C80"/>
  <w15:chartTrackingRefBased/>
  <w15:docId w15:val="{5130A548-E069-9F4A-BA63-9D5D40FC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Numbe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eneemurphy/Library/Containers/com.microsoft.Word/Data/Library/Application%20Support/Microsoft/Office/16.0/DTS/en-US%7b1D954D68-2EE5-8548-ACFC-D86BBB3A61C2%7d/%7bCD39B5B0-EF55-8D4E-A684-D7C5D7F649BC%7dtf10002086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Take Notes.dotx</Template>
  <TotalTime>31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P. Murphy</dc:creator>
  <cp:keywords/>
  <dc:description/>
  <cp:lastModifiedBy>Renee Murphy</cp:lastModifiedBy>
  <cp:revision>1</cp:revision>
  <dcterms:created xsi:type="dcterms:W3CDTF">2022-09-28T00:15:00Z</dcterms:created>
  <dcterms:modified xsi:type="dcterms:W3CDTF">2022-09-28T00:48:00Z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TF10002051</vt:lpwstr>
  </property>
</Properties>
</file>